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C2C" w:rsidRPr="00583AC9" w:rsidRDefault="008A0997" w:rsidP="000057A2">
      <w:pPr>
        <w:spacing w:before="240" w:after="0"/>
        <w:ind w:left="-630" w:right="-360"/>
        <w:rPr>
          <w:rFonts w:cs="Arial"/>
          <w:b/>
          <w:bCs/>
          <w:color w:val="073B6A"/>
          <w:szCs w:val="24"/>
        </w:rPr>
      </w:pPr>
      <w:r w:rsidRPr="00583AC9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BE841" wp14:editId="67E9CF6A">
                <wp:simplePos x="0" y="0"/>
                <wp:positionH relativeFrom="column">
                  <wp:posOffset>-400050</wp:posOffset>
                </wp:positionH>
                <wp:positionV relativeFrom="paragraph">
                  <wp:posOffset>371475</wp:posOffset>
                </wp:positionV>
                <wp:extent cx="6600825" cy="0"/>
                <wp:effectExtent l="0" t="0" r="0" b="0"/>
                <wp:wrapNone/>
                <wp:docPr id="1" name="Straight Connector 1" title="straight line to separat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136E11" id="Straight Connector 1" o:spid="_x0000_s1026" alt="Title: straight line to separate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5pt,29.25pt" to="48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" strokecolor="#1f3763 [1604]" strokeweight="1pt">
                <v:stroke joinstyle="miter"/>
              </v:line>
            </w:pict>
          </mc:Fallback>
        </mc:AlternateContent>
      </w:r>
      <w:r w:rsidR="00B67204" w:rsidRPr="00583AC9">
        <w:rPr>
          <w:rFonts w:cs="Arial"/>
          <w:b/>
          <w:bCs/>
          <w:color w:val="073B6A"/>
          <w:szCs w:val="24"/>
        </w:rPr>
        <w:t>California Environmental Protection Agency</w:t>
      </w:r>
    </w:p>
    <w:p w:rsidR="00B67204" w:rsidRPr="00583AC9" w:rsidRDefault="00C42224" w:rsidP="00C03D66">
      <w:pPr>
        <w:spacing w:before="120" w:after="0"/>
        <w:ind w:left="-630"/>
        <w:rPr>
          <w:rFonts w:cs="Arial"/>
          <w:color w:val="5C8727"/>
          <w:szCs w:val="24"/>
        </w:rPr>
      </w:pPr>
      <w:r w:rsidRPr="00583AC9">
        <w:rPr>
          <w:rFonts w:cs="Arial"/>
          <w:noProof/>
          <w:szCs w:val="24"/>
        </w:rPr>
        <w:drawing>
          <wp:inline distT="0" distB="0" distL="0" distR="0" wp14:anchorId="0FC7127E" wp14:editId="631D1E59">
            <wp:extent cx="1082042" cy="310897"/>
            <wp:effectExtent l="0" t="0" r="3810" b="0"/>
            <wp:docPr id="2" name="Picture 2" descr="CalRecyc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RecycleHeaderExtraLar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2" cy="31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D66">
        <w:rPr>
          <w:rFonts w:cs="Arial"/>
          <w:b/>
          <w:bCs/>
          <w:color w:val="1F3864" w:themeColor="accent1" w:themeShade="80"/>
          <w:szCs w:val="24"/>
        </w:rPr>
        <w:br/>
      </w:r>
      <w:r w:rsidR="00B67204" w:rsidRPr="001A50C2">
        <w:rPr>
          <w:rFonts w:cs="Arial"/>
          <w:b/>
          <w:bCs/>
          <w:color w:val="1F3864" w:themeColor="accent1" w:themeShade="80"/>
          <w:szCs w:val="24"/>
        </w:rPr>
        <w:t>Department of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b/>
          <w:bCs/>
          <w:color w:val="1F3864" w:themeColor="accent1" w:themeShade="80"/>
          <w:szCs w:val="24"/>
        </w:rPr>
        <w:t>Resources Recycling and Recovery</w:t>
      </w:r>
    </w:p>
    <w:p w:rsidR="00B67204" w:rsidRPr="00583AC9" w:rsidRDefault="00B67204" w:rsidP="00AC3B0F">
      <w:pPr>
        <w:spacing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szCs w:val="24"/>
        </w:rPr>
        <w:br w:type="column"/>
      </w:r>
      <w:r w:rsidRPr="00583AC9">
        <w:rPr>
          <w:rFonts w:cs="Arial"/>
          <w:b/>
          <w:bCs/>
          <w:color w:val="073B6A"/>
          <w:szCs w:val="24"/>
        </w:rPr>
        <w:t>Gavin Newsom</w:t>
      </w:r>
      <w:r w:rsidRPr="00583AC9">
        <w:rPr>
          <w:rFonts w:cs="Arial"/>
          <w:szCs w:val="24"/>
        </w:rPr>
        <w:br/>
      </w:r>
      <w:r w:rsidR="001A50C2">
        <w:rPr>
          <w:rFonts w:cs="Arial"/>
          <w:i/>
          <w:iCs/>
          <w:color w:val="073B6A"/>
          <w:szCs w:val="24"/>
        </w:rPr>
        <w:t xml:space="preserve">California </w:t>
      </w:r>
      <w:r w:rsidRPr="00583AC9">
        <w:rPr>
          <w:rFonts w:cs="Arial"/>
          <w:i/>
          <w:iCs/>
          <w:color w:val="073B6A"/>
          <w:szCs w:val="24"/>
        </w:rPr>
        <w:t>Governor</w:t>
      </w:r>
    </w:p>
    <w:p w:rsidR="00B67204" w:rsidRPr="00583AC9" w:rsidRDefault="00B67204" w:rsidP="00CD1438">
      <w:pPr>
        <w:spacing w:before="80"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b/>
          <w:bCs/>
          <w:color w:val="073B6A"/>
          <w:szCs w:val="24"/>
        </w:rPr>
        <w:t xml:space="preserve">Jared </w:t>
      </w:r>
      <w:proofErr w:type="spellStart"/>
      <w:r w:rsidRPr="00583AC9">
        <w:rPr>
          <w:rFonts w:cs="Arial"/>
          <w:b/>
          <w:bCs/>
          <w:color w:val="073B6A"/>
          <w:szCs w:val="24"/>
        </w:rPr>
        <w:t>Blum</w:t>
      </w:r>
      <w:r w:rsidR="007F3BDB" w:rsidRPr="00583AC9">
        <w:rPr>
          <w:rFonts w:cs="Arial"/>
          <w:b/>
          <w:bCs/>
          <w:color w:val="073B6A"/>
          <w:szCs w:val="24"/>
        </w:rPr>
        <w:t>en</w:t>
      </w:r>
      <w:r w:rsidRPr="00583AC9">
        <w:rPr>
          <w:rFonts w:cs="Arial"/>
          <w:b/>
          <w:bCs/>
          <w:color w:val="073B6A"/>
          <w:szCs w:val="24"/>
        </w:rPr>
        <w:t>feld</w:t>
      </w:r>
      <w:proofErr w:type="spellEnd"/>
      <w:r w:rsidRPr="00583AC9">
        <w:rPr>
          <w:rFonts w:cs="Arial"/>
          <w:szCs w:val="24"/>
        </w:rPr>
        <w:br/>
      </w:r>
      <w:r w:rsidRPr="00583AC9">
        <w:rPr>
          <w:rFonts w:cs="Arial"/>
          <w:i/>
          <w:iCs/>
          <w:color w:val="073B6A"/>
          <w:szCs w:val="24"/>
        </w:rPr>
        <w:t>Secretary for</w:t>
      </w:r>
      <w:r w:rsidR="001A50C2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Environmental</w:t>
      </w:r>
      <w:r w:rsidR="00583AC9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Protection</w:t>
      </w:r>
    </w:p>
    <w:p w:rsidR="008E4AD3" w:rsidRPr="002B2929" w:rsidRDefault="001C37FD" w:rsidP="00240585">
      <w:pPr>
        <w:spacing w:before="40" w:after="0"/>
        <w:ind w:left="630" w:right="-450"/>
        <w:jc w:val="right"/>
        <w:rPr>
          <w:rFonts w:cs="Arial"/>
          <w:i/>
          <w:iCs/>
          <w:color w:val="1F3864" w:themeColor="accent1" w:themeShade="80"/>
          <w:szCs w:val="24"/>
        </w:rPr>
        <w:sectPr w:rsidR="008E4AD3" w:rsidRPr="002B2929" w:rsidSect="006C251D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720" w:right="1440" w:bottom="1440" w:left="1440" w:header="720" w:footer="720" w:gutter="0"/>
          <w:cols w:num="2" w:space="720"/>
          <w:docGrid w:linePitch="360"/>
        </w:sectPr>
      </w:pPr>
      <w:r>
        <w:rPr>
          <w:rFonts w:cs="Arial"/>
          <w:b/>
          <w:bCs/>
          <w:color w:val="1F3864" w:themeColor="accent1" w:themeShade="80"/>
          <w:szCs w:val="24"/>
        </w:rPr>
        <w:t xml:space="preserve">Rachel </w:t>
      </w:r>
      <w:proofErr w:type="spellStart"/>
      <w:r w:rsidR="00E0737D">
        <w:rPr>
          <w:rFonts w:cs="Arial"/>
          <w:b/>
          <w:bCs/>
          <w:color w:val="1F3864" w:themeColor="accent1" w:themeShade="80"/>
          <w:szCs w:val="24"/>
        </w:rPr>
        <w:t>Machi</w:t>
      </w:r>
      <w:proofErr w:type="spellEnd"/>
      <w:r w:rsidR="00E0737D">
        <w:rPr>
          <w:rFonts w:cs="Arial"/>
          <w:b/>
          <w:bCs/>
          <w:color w:val="1F3864" w:themeColor="accent1" w:themeShade="80"/>
          <w:szCs w:val="24"/>
        </w:rPr>
        <w:t xml:space="preserve"> </w:t>
      </w:r>
      <w:r>
        <w:rPr>
          <w:rFonts w:cs="Arial"/>
          <w:b/>
          <w:bCs/>
          <w:color w:val="1F3864" w:themeColor="accent1" w:themeShade="80"/>
          <w:szCs w:val="24"/>
        </w:rPr>
        <w:t>Wagoner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i/>
          <w:iCs/>
          <w:color w:val="1F3864" w:themeColor="accent1" w:themeShade="80"/>
          <w:szCs w:val="24"/>
        </w:rPr>
        <w:t>CalRecycle</w:t>
      </w:r>
      <w:r w:rsidR="001A50C2">
        <w:rPr>
          <w:rFonts w:cs="Arial"/>
          <w:i/>
          <w:iCs/>
          <w:color w:val="1F3864" w:themeColor="accent1" w:themeShade="80"/>
          <w:szCs w:val="24"/>
        </w:rPr>
        <w:t xml:space="preserve"> Director</w:t>
      </w:r>
    </w:p>
    <w:p w:rsidR="00E849C7" w:rsidRDefault="00E849C7" w:rsidP="00D80ABF">
      <w:pPr>
        <w:spacing w:after="0" w:line="240" w:lineRule="exact"/>
        <w:ind w:right="90"/>
      </w:pPr>
      <w:r>
        <w:t xml:space="preserve">November </w:t>
      </w:r>
      <w:r w:rsidR="00A56A84">
        <w:t>10</w:t>
      </w:r>
      <w:r>
        <w:t>, 2021</w:t>
      </w:r>
    </w:p>
    <w:p w:rsidR="00D80ABF" w:rsidRDefault="00D80ABF" w:rsidP="00D80ABF">
      <w:pPr>
        <w:spacing w:after="0" w:line="240" w:lineRule="exact"/>
        <w:ind w:right="90"/>
      </w:pPr>
    </w:p>
    <w:p w:rsidR="00E849C7" w:rsidRDefault="00E849C7" w:rsidP="00D80ABF">
      <w:pPr>
        <w:spacing w:after="0" w:line="240" w:lineRule="exact"/>
        <w:ind w:right="90"/>
      </w:pPr>
      <w:r w:rsidRPr="00F32A6F">
        <w:rPr>
          <w:b/>
        </w:rPr>
        <w:t>To:</w:t>
      </w:r>
      <w:r>
        <w:t xml:space="preserve"> All Prospective Bidders</w:t>
      </w:r>
    </w:p>
    <w:p w:rsidR="00D80ABF" w:rsidRDefault="00D80ABF" w:rsidP="00D80ABF">
      <w:pPr>
        <w:spacing w:after="0" w:line="240" w:lineRule="exact"/>
        <w:ind w:right="90"/>
      </w:pPr>
    </w:p>
    <w:p w:rsidR="00E849C7" w:rsidRDefault="00E849C7" w:rsidP="00D80ABF">
      <w:pPr>
        <w:spacing w:after="0" w:line="240" w:lineRule="exact"/>
        <w:ind w:left="540" w:right="90" w:hanging="540"/>
        <w:rPr>
          <w:rFonts w:cs="Arial"/>
          <w:b/>
          <w:szCs w:val="24"/>
          <w:lang w:eastAsia="x-none"/>
        </w:rPr>
      </w:pPr>
      <w:r w:rsidRPr="00F32A6F">
        <w:rPr>
          <w:b/>
        </w:rPr>
        <w:t>RE:</w:t>
      </w:r>
      <w:r>
        <w:t xml:space="preserve">  </w:t>
      </w:r>
      <w:r w:rsidRPr="00007E5B">
        <w:rPr>
          <w:rFonts w:cs="Arial"/>
          <w:b/>
          <w:szCs w:val="24"/>
          <w:lang w:eastAsia="x-none"/>
        </w:rPr>
        <w:t xml:space="preserve">2021 </w:t>
      </w:r>
      <w:r>
        <w:rPr>
          <w:rFonts w:cs="Arial"/>
          <w:b/>
          <w:szCs w:val="24"/>
          <w:lang w:eastAsia="x-none"/>
        </w:rPr>
        <w:t xml:space="preserve">FALL </w:t>
      </w:r>
      <w:r w:rsidRPr="00007E5B">
        <w:rPr>
          <w:rFonts w:cs="Arial"/>
          <w:b/>
          <w:szCs w:val="24"/>
          <w:lang w:eastAsia="x-none"/>
        </w:rPr>
        <w:t>FIRES: ST</w:t>
      </w:r>
      <w:r>
        <w:rPr>
          <w:rFonts w:cs="Arial"/>
          <w:b/>
          <w:szCs w:val="24"/>
          <w:lang w:eastAsia="x-none"/>
        </w:rPr>
        <w:t>R</w:t>
      </w:r>
      <w:r w:rsidRPr="00007E5B">
        <w:rPr>
          <w:rFonts w:cs="Arial"/>
          <w:b/>
          <w:szCs w:val="24"/>
          <w:lang w:eastAsia="x-none"/>
        </w:rPr>
        <w:t>UCTURAL DEBRIS REMOVAL &amp; HAZARD TREE REMOVAL SERVICES</w:t>
      </w:r>
      <w:r>
        <w:rPr>
          <w:rFonts w:cs="Arial"/>
          <w:b/>
          <w:szCs w:val="24"/>
          <w:lang w:eastAsia="x-none"/>
        </w:rPr>
        <w:t>, IFB DRR21062</w:t>
      </w:r>
    </w:p>
    <w:p w:rsidR="003B2EE6" w:rsidRDefault="003B2EE6" w:rsidP="00D80ABF">
      <w:pPr>
        <w:spacing w:after="0" w:line="240" w:lineRule="exact"/>
        <w:ind w:left="540" w:right="90" w:hanging="540"/>
        <w:rPr>
          <w:rFonts w:cs="Arial"/>
          <w:b/>
          <w:szCs w:val="24"/>
          <w:lang w:eastAsia="x-none"/>
        </w:rPr>
      </w:pPr>
    </w:p>
    <w:p w:rsidR="00E849C7" w:rsidRPr="00F32A6F" w:rsidRDefault="00E849C7" w:rsidP="00234E49">
      <w:pPr>
        <w:spacing w:after="0" w:line="240" w:lineRule="exact"/>
        <w:ind w:right="90"/>
        <w:jc w:val="center"/>
        <w:rPr>
          <w:b/>
        </w:rPr>
      </w:pPr>
      <w:r>
        <w:rPr>
          <w:b/>
        </w:rPr>
        <w:t xml:space="preserve">Addendum No. </w:t>
      </w:r>
      <w:r w:rsidR="001875B4">
        <w:rPr>
          <w:b/>
        </w:rPr>
        <w:t>3</w:t>
      </w:r>
    </w:p>
    <w:p w:rsidR="00E849C7" w:rsidRPr="00116F1E" w:rsidRDefault="00E849C7" w:rsidP="00234E49">
      <w:pPr>
        <w:spacing w:after="120" w:line="240" w:lineRule="exact"/>
        <w:ind w:right="90"/>
        <w:jc w:val="center"/>
        <w:rPr>
          <w:b/>
        </w:rPr>
      </w:pPr>
      <w:r w:rsidRPr="00F32A6F">
        <w:rPr>
          <w:b/>
        </w:rPr>
        <w:t xml:space="preserve">To the </w:t>
      </w:r>
      <w:r>
        <w:rPr>
          <w:b/>
        </w:rPr>
        <w:t>Invitation for Bids</w:t>
      </w:r>
    </w:p>
    <w:p w:rsidR="00A56A84" w:rsidRDefault="00E849C7" w:rsidP="001875B4">
      <w:pPr>
        <w:spacing w:before="6" w:line="240" w:lineRule="exact"/>
        <w:ind w:right="90"/>
      </w:pPr>
      <w:r>
        <w:t xml:space="preserve">CalRecycle </w:t>
      </w:r>
      <w:r w:rsidR="007A56A5">
        <w:t>is issuing</w:t>
      </w:r>
      <w:r>
        <w:t xml:space="preserve"> Addendum No. </w:t>
      </w:r>
      <w:r w:rsidR="00581169">
        <w:t>3</w:t>
      </w:r>
      <w:r>
        <w:t xml:space="preserve"> to </w:t>
      </w:r>
      <w:r w:rsidR="00631146">
        <w:t xml:space="preserve">provide </w:t>
      </w:r>
      <w:r w:rsidR="00013D93">
        <w:t>the following information to all interested parties</w:t>
      </w:r>
      <w:r w:rsidR="00A56A84">
        <w:t>:</w:t>
      </w:r>
    </w:p>
    <w:p w:rsidR="00631146" w:rsidRDefault="00013D93" w:rsidP="00A56A84">
      <w:pPr>
        <w:pStyle w:val="ListParagraph"/>
        <w:numPr>
          <w:ilvl w:val="0"/>
          <w:numId w:val="5"/>
        </w:numPr>
        <w:spacing w:after="120" w:line="240" w:lineRule="exact"/>
        <w:ind w:left="446" w:right="86"/>
        <w:contextualSpacing w:val="0"/>
      </w:pPr>
      <w:r>
        <w:t>Attendee list for today’s Mandatory Pre-Bid Meeting – see Attachment 1</w:t>
      </w:r>
    </w:p>
    <w:p w:rsidR="00013D93" w:rsidRDefault="00013D93" w:rsidP="00A56A84">
      <w:pPr>
        <w:pStyle w:val="ListParagraph"/>
        <w:numPr>
          <w:ilvl w:val="0"/>
          <w:numId w:val="5"/>
        </w:numPr>
        <w:spacing w:after="120" w:line="240" w:lineRule="exact"/>
        <w:ind w:left="446" w:right="86"/>
        <w:contextualSpacing w:val="0"/>
      </w:pPr>
      <w:r>
        <w:t>List of Interested Parties to date – see Attachment 2</w:t>
      </w:r>
    </w:p>
    <w:p w:rsidR="00631146" w:rsidRPr="00A56A84" w:rsidRDefault="00013D93" w:rsidP="00A56A84">
      <w:pPr>
        <w:pStyle w:val="ListParagraph"/>
        <w:numPr>
          <w:ilvl w:val="0"/>
          <w:numId w:val="5"/>
        </w:numPr>
        <w:spacing w:after="0" w:line="240" w:lineRule="exact"/>
        <w:ind w:left="450" w:right="90"/>
        <w:rPr>
          <w:rFonts w:cstheme="minorBidi"/>
          <w:szCs w:val="22"/>
        </w:rPr>
      </w:pPr>
      <w:r>
        <w:t>Copy of the “</w:t>
      </w:r>
      <w:r w:rsidR="00A56A84">
        <w:t>Mandatory Pre-Bid Meeting PowerPoint Presentation</w:t>
      </w:r>
      <w:r>
        <w:t xml:space="preserve">” posted </w:t>
      </w:r>
      <w:r w:rsidR="00D80ABF">
        <w:t>as “</w:t>
      </w:r>
      <w:r w:rsidR="00A56A84">
        <w:t xml:space="preserve">Miscellaneous” with the above file name. </w:t>
      </w:r>
      <w:r>
        <w:t xml:space="preserve">PowerPoint Presentation is for reference purposes only. </w:t>
      </w:r>
    </w:p>
    <w:p w:rsidR="00A56A84" w:rsidRPr="00A56A84" w:rsidRDefault="00A56A84" w:rsidP="00A56A84">
      <w:pPr>
        <w:pStyle w:val="ListParagraph"/>
        <w:spacing w:after="0" w:line="240" w:lineRule="exact"/>
        <w:ind w:left="450" w:right="90"/>
        <w:rPr>
          <w:rFonts w:cstheme="minorBidi"/>
          <w:szCs w:val="22"/>
        </w:rPr>
      </w:pPr>
    </w:p>
    <w:p w:rsidR="00E849C7" w:rsidRPr="00631146" w:rsidRDefault="00E849C7" w:rsidP="00631146">
      <w:pPr>
        <w:spacing w:after="120"/>
        <w:rPr>
          <w:rFonts w:ascii="Calibri" w:eastAsia="Times New Roman" w:hAnsi="Calibri" w:cs="Calibri"/>
          <w:b/>
          <w:sz w:val="22"/>
        </w:rPr>
      </w:pPr>
      <w:r>
        <w:t>All other terms, conditions, and requirements of the Invitation for Bids remain the same.</w:t>
      </w:r>
    </w:p>
    <w:p w:rsidR="00E849C7" w:rsidRDefault="00E849C7" w:rsidP="00234E49">
      <w:pPr>
        <w:spacing w:before="6" w:after="120" w:line="240" w:lineRule="exact"/>
        <w:ind w:right="90"/>
      </w:pPr>
      <w:r>
        <w:t xml:space="preserve">If you have any questions relating to this solicitation process, please contact me at </w:t>
      </w:r>
      <w:hyperlink r:id="rId13" w:history="1">
        <w:r w:rsidRPr="00292645">
          <w:rPr>
            <w:rStyle w:val="Hyperlink"/>
          </w:rPr>
          <w:t>contracts@calrecycle.ca.gov</w:t>
        </w:r>
      </w:hyperlink>
      <w:r>
        <w:t>.</w:t>
      </w:r>
      <w:r w:rsidR="001969D4">
        <w:t xml:space="preserve"> We appreciate your understanding and patience while we resolved our </w:t>
      </w:r>
      <w:r w:rsidR="00234E49">
        <w:t>technical difficulties</w:t>
      </w:r>
      <w:r w:rsidR="001969D4">
        <w:t>.</w:t>
      </w:r>
    </w:p>
    <w:p w:rsidR="00E849C7" w:rsidRDefault="00E849C7" w:rsidP="00E849C7">
      <w:pPr>
        <w:spacing w:before="6" w:after="120" w:line="240" w:lineRule="exact"/>
        <w:ind w:right="806"/>
      </w:pPr>
    </w:p>
    <w:p w:rsidR="00234E49" w:rsidRDefault="00E849C7" w:rsidP="00E849C7">
      <w:pPr>
        <w:spacing w:before="6" w:after="120" w:line="240" w:lineRule="exact"/>
        <w:ind w:right="806"/>
      </w:pPr>
      <w:r>
        <w:t>Sincerely,</w:t>
      </w:r>
    </w:p>
    <w:p w:rsidR="00234E49" w:rsidRDefault="00234E49" w:rsidP="00E849C7">
      <w:pPr>
        <w:spacing w:before="6" w:after="120" w:line="240" w:lineRule="exact"/>
        <w:ind w:right="806"/>
      </w:pPr>
    </w:p>
    <w:p w:rsidR="00E849C7" w:rsidRDefault="00E849C7" w:rsidP="00234E49">
      <w:pPr>
        <w:spacing w:after="0" w:line="240" w:lineRule="exact"/>
        <w:ind w:right="806"/>
      </w:pPr>
      <w:r>
        <w:t>Jennifer Bannon</w:t>
      </w:r>
    </w:p>
    <w:p w:rsidR="00E849C7" w:rsidRDefault="00E849C7" w:rsidP="00234E49">
      <w:pPr>
        <w:spacing w:after="0" w:line="240" w:lineRule="exact"/>
        <w:ind w:right="806"/>
      </w:pPr>
      <w:r>
        <w:t>Contract Analyst</w:t>
      </w:r>
    </w:p>
    <w:p w:rsidR="008815DB" w:rsidRDefault="00E849C7" w:rsidP="00234E49">
      <w:pPr>
        <w:tabs>
          <w:tab w:val="left" w:pos="1350"/>
          <w:tab w:val="left" w:pos="8010"/>
        </w:tabs>
        <w:spacing w:after="0" w:line="240" w:lineRule="exact"/>
        <w:ind w:right="810"/>
      </w:pPr>
      <w:r>
        <w:t>Administrative Services Branch</w:t>
      </w:r>
    </w:p>
    <w:p w:rsidR="00A56A84" w:rsidRDefault="00A56A84" w:rsidP="00234E49">
      <w:pPr>
        <w:tabs>
          <w:tab w:val="left" w:pos="1350"/>
          <w:tab w:val="left" w:pos="8010"/>
        </w:tabs>
        <w:spacing w:after="0" w:line="240" w:lineRule="exact"/>
        <w:ind w:right="810"/>
        <w:sectPr w:rsidR="00A56A84" w:rsidSect="00F47495">
          <w:type w:val="continuous"/>
          <w:pgSz w:w="12240" w:h="15840"/>
          <w:pgMar w:top="720" w:right="1440" w:bottom="1440" w:left="1440" w:header="720" w:footer="720" w:gutter="0"/>
          <w:cols w:space="720"/>
          <w:titlePg/>
          <w:docGrid w:linePitch="360"/>
        </w:sectPr>
      </w:pPr>
    </w:p>
    <w:p w:rsidR="00A56A84" w:rsidRDefault="00A56A84" w:rsidP="00234E49">
      <w:pPr>
        <w:tabs>
          <w:tab w:val="left" w:pos="1350"/>
          <w:tab w:val="left" w:pos="8010"/>
        </w:tabs>
        <w:spacing w:after="0" w:line="240" w:lineRule="exact"/>
        <w:ind w:right="810"/>
      </w:pPr>
    </w:p>
    <w:tbl>
      <w:tblPr>
        <w:tblW w:w="14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Table 1"/>
        <w:tblDescription w:val="List of Pre-Bid Meeting Attendees"/>
      </w:tblPr>
      <w:tblGrid>
        <w:gridCol w:w="1339"/>
        <w:gridCol w:w="1677"/>
        <w:gridCol w:w="4312"/>
        <w:gridCol w:w="1705"/>
        <w:gridCol w:w="1652"/>
        <w:gridCol w:w="1195"/>
        <w:gridCol w:w="2510"/>
      </w:tblGrid>
      <w:tr w:rsidR="00A56A84" w:rsidRPr="00A56A84" w:rsidTr="00D93563">
        <w:trPr>
          <w:trHeight w:val="600"/>
          <w:tblHeader/>
        </w:trPr>
        <w:tc>
          <w:tcPr>
            <w:tcW w:w="1309" w:type="dxa"/>
            <w:shd w:val="clear" w:color="auto" w:fill="E7E6E6" w:themeFill="background2"/>
            <w:noWrap/>
            <w:vAlign w:val="center"/>
            <w:hideMark/>
          </w:tcPr>
          <w:p w:rsidR="00A56A84" w:rsidRPr="00A56A84" w:rsidRDefault="000E6C6E" w:rsidP="00D93563">
            <w:pPr>
              <w:spacing w:after="0"/>
              <w:jc w:val="center"/>
              <w:rPr>
                <w:rFonts w:ascii="Arial Unicode MS" w:eastAsia="Times New Roman" w:hAnsi="Arial Unicode MS" w:cs="Calibri"/>
                <w:b/>
                <w:bCs/>
                <w:sz w:val="22"/>
              </w:rPr>
            </w:pPr>
            <w:r>
              <w:rPr>
                <w:rFonts w:ascii="Arial Unicode MS" w:eastAsia="Times New Roman" w:hAnsi="Arial Unicode MS" w:cs="Calibri"/>
                <w:b/>
                <w:bCs/>
                <w:sz w:val="22"/>
              </w:rPr>
              <w:t>F</w:t>
            </w:r>
            <w:r w:rsidR="00A56A84" w:rsidRPr="00A56A84">
              <w:rPr>
                <w:rFonts w:ascii="Arial Unicode MS" w:eastAsia="Times New Roman" w:hAnsi="Arial Unicode MS" w:cs="Calibri"/>
                <w:b/>
                <w:bCs/>
                <w:sz w:val="22"/>
              </w:rPr>
              <w:t>irst Name</w:t>
            </w:r>
          </w:p>
        </w:tc>
        <w:tc>
          <w:tcPr>
            <w:tcW w:w="1638" w:type="dxa"/>
            <w:shd w:val="clear" w:color="auto" w:fill="E7E6E6" w:themeFill="background2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jc w:val="center"/>
              <w:rPr>
                <w:rFonts w:ascii="Arial Unicode MS" w:eastAsia="Times New Roman" w:hAnsi="Arial Unicode MS" w:cs="Calibri"/>
                <w:b/>
                <w:bCs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b/>
                <w:bCs/>
                <w:sz w:val="22"/>
              </w:rPr>
              <w:t>Last Name</w:t>
            </w:r>
          </w:p>
        </w:tc>
        <w:tc>
          <w:tcPr>
            <w:tcW w:w="4202" w:type="dxa"/>
            <w:shd w:val="clear" w:color="auto" w:fill="E7E6E6" w:themeFill="background2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jc w:val="center"/>
              <w:rPr>
                <w:rFonts w:ascii="Arial Unicode MS" w:eastAsia="Times New Roman" w:hAnsi="Arial Unicode MS" w:cs="Calibri"/>
                <w:b/>
                <w:bCs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b/>
                <w:bCs/>
                <w:sz w:val="22"/>
              </w:rPr>
              <w:t>Email</w:t>
            </w:r>
          </w:p>
        </w:tc>
        <w:tc>
          <w:tcPr>
            <w:tcW w:w="1724" w:type="dxa"/>
            <w:shd w:val="clear" w:color="auto" w:fill="E7E6E6" w:themeFill="background2"/>
            <w:vAlign w:val="center"/>
            <w:hideMark/>
          </w:tcPr>
          <w:p w:rsidR="00A56A84" w:rsidRPr="00A56A84" w:rsidRDefault="00A56A84" w:rsidP="00D93563">
            <w:pPr>
              <w:spacing w:after="0"/>
              <w:jc w:val="center"/>
              <w:rPr>
                <w:rFonts w:ascii="Arial Unicode MS" w:eastAsia="Times New Roman" w:hAnsi="Arial Unicode MS" w:cs="Calibri"/>
                <w:b/>
                <w:bCs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b/>
                <w:bCs/>
                <w:sz w:val="22"/>
              </w:rPr>
              <w:t>Phone</w:t>
            </w:r>
          </w:p>
        </w:tc>
        <w:tc>
          <w:tcPr>
            <w:tcW w:w="1614" w:type="dxa"/>
            <w:shd w:val="clear" w:color="auto" w:fill="E7E6E6" w:themeFill="background2"/>
            <w:vAlign w:val="center"/>
            <w:hideMark/>
          </w:tcPr>
          <w:p w:rsidR="00A56A84" w:rsidRPr="00A56A84" w:rsidRDefault="00A56A84" w:rsidP="00D93563">
            <w:pPr>
              <w:spacing w:after="0"/>
              <w:jc w:val="center"/>
              <w:rPr>
                <w:rFonts w:ascii="Arial Unicode MS" w:eastAsia="Times New Roman" w:hAnsi="Arial Unicode MS" w:cs="Calibri"/>
                <w:b/>
                <w:bCs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b/>
                <w:bCs/>
                <w:sz w:val="22"/>
              </w:rPr>
              <w:t>City</w:t>
            </w:r>
          </w:p>
        </w:tc>
        <w:tc>
          <w:tcPr>
            <w:tcW w:w="1208" w:type="dxa"/>
            <w:shd w:val="clear" w:color="auto" w:fill="E7E6E6" w:themeFill="background2"/>
            <w:vAlign w:val="center"/>
            <w:hideMark/>
          </w:tcPr>
          <w:p w:rsidR="00A56A84" w:rsidRPr="00A56A84" w:rsidRDefault="00A56A84" w:rsidP="00D93563">
            <w:pPr>
              <w:spacing w:after="0"/>
              <w:jc w:val="center"/>
              <w:rPr>
                <w:rFonts w:ascii="Arial Unicode MS" w:eastAsia="Times New Roman" w:hAnsi="Arial Unicode MS" w:cs="Calibri"/>
                <w:b/>
                <w:bCs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b/>
                <w:bCs/>
                <w:sz w:val="22"/>
              </w:rPr>
              <w:t>State</w:t>
            </w:r>
          </w:p>
        </w:tc>
        <w:tc>
          <w:tcPr>
            <w:tcW w:w="2540" w:type="dxa"/>
            <w:shd w:val="clear" w:color="auto" w:fill="E7E6E6" w:themeFill="background2"/>
            <w:vAlign w:val="center"/>
            <w:hideMark/>
          </w:tcPr>
          <w:p w:rsidR="00A56A84" w:rsidRPr="00A56A84" w:rsidRDefault="00A56A84" w:rsidP="00D93563">
            <w:pPr>
              <w:spacing w:after="0"/>
              <w:jc w:val="center"/>
              <w:rPr>
                <w:rFonts w:ascii="Arial Unicode MS" w:eastAsia="Times New Roman" w:hAnsi="Arial Unicode MS" w:cs="Calibri"/>
                <w:b/>
                <w:bCs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b/>
                <w:bCs/>
                <w:sz w:val="22"/>
              </w:rPr>
              <w:t>Organization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Kerry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Kennedy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kerry.kennedy@ceresenv.com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Christina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Vargas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tvargas@cal-inc.com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7074506177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Vacaville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CAL INC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Jessica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Wahlund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jessica@wahlcon.com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7072680150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Eureka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Wahlund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Construction, Inc.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Jeff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Hunerlach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jhunerlach@oe3.org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5309661204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Eureka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Operating Engineers Local #3 Eureka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Tim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Kesselring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tim.kesselring@gmail.com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John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Bowsher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jbowsher@entact.com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Westmont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IL 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ENTACT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Rudy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Vaccarezza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rudyvac@cal-waste.com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2097472886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Galt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Cal-Waste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Gary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Pearson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gpearson@forgen.com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Mary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Velliotes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mjv@sierraforestry.com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Tina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Walker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Tina.Walker@CalRecycle.ca.gov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Anekha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Birdi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anekhab@goodfellowbros.com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Eric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Rodriguez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ericr@kroekerinc.com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5599089699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Fresno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Tom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Wadden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twadden@sukut.com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9094368729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Norco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Sukut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Construction LLC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Joe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Schauerhamer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jschauerhamer@odinconstruction.com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David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Mitchell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davidmi@goodfellowbros.com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Jeffrey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Pike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jspike@totaltc.com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9255883723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San Francisco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Total Traffic Control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Grant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Ford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general@pacificearthscape.com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707840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9442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>
              <w:rPr>
                <w:rFonts w:ascii="Arial Unicode MS" w:eastAsia="Times New Roman" w:hAnsi="Arial Unicode MS" w:cs="Calibri"/>
                <w:sz w:val="22"/>
              </w:rPr>
              <w:t>McK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inleyville</w:t>
            </w:r>
            <w:proofErr w:type="spellEnd"/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Pacific </w:t>
            </w: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Earthscape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DBA. Ford Logging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Rich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Kingsborough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rich@atlas-tree.com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Eric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Lynch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elynch2@wm.com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9255504519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Clayton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Waste Management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Mike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Randall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mrandall@walshgroup.com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Jeremy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Hynum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jhynum@mcguireandhester.com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5033803800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Alameda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McGuire and Hester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Aaron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Singh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aaronsinghgroup@gmail.com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Ariel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Vaca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estimating@sukut.com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Sukut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Construction,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lastRenderedPageBreak/>
              <w:t>Ron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Darbee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ron.darbee@calrecycle.ca.gov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Shaina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Miller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shainamiller@markitforestry.com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7195932365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Colorado Springs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CO 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Markit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>! Forestry Management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Greg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Frame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gframe@forgen.com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Suzanne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Grix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sgrix@forgen.com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Christopher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Houck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chouck@forgen.com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4063700977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Denver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CO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Forgen</w:t>
            </w:r>
            <w:proofErr w:type="spellEnd"/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Nick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Bissmeyer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nrb@sierraforestry.com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2096172598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Oakhurst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Sierra Forestry Consulting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Beibei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Staton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bei@southerndr.com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Greenville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SC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Southern Disaster Recovery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Danny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Reynaga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dreynaga@profileproducts.com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7603301848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Profile Products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Frank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Williams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Frankw@goodfellowbros.com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9255701995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Livermore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Goodfellow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Bros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Pete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Timmerman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ptimmerman@pacificstates.net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9252007811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Dublin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Pacific States Environmental Contractors, Inc.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Jennifer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Gemignani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jennifer@wcwaterandtrucking.com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916-358-8697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West Coast Water &amp; Trucking, Inc.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Cameron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Weissenburger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cameron.weissenburger@atlas-tree.com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Kingsborough Atlas Tree Surgery Inc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Jana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Zucchi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jana@zucchitrucking.com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8313591502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Royal Oaks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ZUCCHI TRUCKING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Shawn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Hayse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shayse@p31enterprises.com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5303536276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Oroville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P31 Enterprises,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Emilie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Jellema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ejellema@bamfordinc.net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5309900581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Oroville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J. W. Bamford,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Stephen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Eto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Stephen.eto@calrecycle.ca.gov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Randy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Hart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randycityrise@gmail.com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2093330807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Lodi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City Rise Safety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Sean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Rhodes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srhodes@odinconstruction.com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9162515500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Rocklin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BOP Joint Venture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Hannah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Chestnut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hchestnut@foothilltree.com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5306211772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Diamond Springs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Foothill Tree Service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jenny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bannon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jennifer.bannon@calrecycle.ca.gov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Peter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Chau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peter.n.chau@gmail.com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Sacramento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CalRecycle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lastRenderedPageBreak/>
              <w:t>Jordan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Brown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jbrown@odinconstruction.com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4155797692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Rocklin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BOP Joint Venture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Charles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Rabamad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charlesr@odinconstruction.com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9167647637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Rocklin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Odin Construction Solutions,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Sarah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Snyder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sarah@arborworks.biz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530648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0571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Smartsville</w:t>
            </w:r>
            <w:proofErr w:type="spellEnd"/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Greentek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Services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shane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durand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shane@cei-alaska.com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9075610125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Anchorage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AK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Central Environmental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Ryan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Dupuis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ryand@goodfellowbros.com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Nick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Njirich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nick@sierramtn.net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415-830-7150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Sonora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Sierra Mountain Construction,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Luke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Wainscott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luke.wainscott@calrecycle.ca.gov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9163416527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Sacramento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CalRecycle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Sara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Davis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sdavis@sierramtn.net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4158300169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Sonora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SMCI/Obayashi Joint Venture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Cheryl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Tyrrell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tyrrellresources@sbcglobal.net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(530)243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8733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Truckee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Tyrrell Resources,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Claudia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Thorn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cthorn@ecc.net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Burlingame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ECC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Kelly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Knight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kelly@steelheadconstructors.com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(530)226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6400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Palo </w:t>
            </w: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Cedro</w:t>
            </w:r>
            <w:proofErr w:type="spellEnd"/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Steelhead Constructors JV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Mark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Stafford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mstafford@drcusa.com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5044157945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Metairie</w:t>
            </w: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DRC Emergency Services,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Dave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Stanford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daves@argonautconstructors.com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7075424862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Santa Rosa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Argonaut Constructors</w:t>
            </w:r>
          </w:p>
        </w:tc>
      </w:tr>
      <w:tr w:rsidR="00A56A84" w:rsidRPr="00A56A84" w:rsidTr="00D93563">
        <w:trPr>
          <w:trHeight w:val="87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Kevin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Hansen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khansen@statewidess.com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8059295070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Nipomo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Statewide Traffic Safety and Signs, Inc. dba Statewide Safety Systems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brandon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higgins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bhiggins@statewidess.com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5306058056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Redding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statewide safety systems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Richard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Smith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bids@bayareatreespecialists.com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408-836-9147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San Jose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Bay Area Tree Specialists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Eugene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Pak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epak@entact.com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Westmont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IL 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Entact</w:t>
            </w:r>
            <w:proofErr w:type="spellEnd"/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Jeff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Snow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jsnow@drcusa.com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7146973927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Ladera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Ranch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DRC Emergency Services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lastRenderedPageBreak/>
              <w:t>Sean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Smith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ssmith@odinconstruction.com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916879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2740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Rocklin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Odin Construction Solutions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Irl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Barajas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irl@moyleexcavation.com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209352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3453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Jamestown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Moyle Excavation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David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Montgomery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dmontgomery@entact.com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972580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1323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Southlake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ENTACT,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Kerrie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Noll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knoll@crowdergulf.com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18009926207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Mobile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AL 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CrowderGulf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>, LLC.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Jack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Fiori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jackfiori@cal-waste.com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2094813723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Galt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California Waste Recovery Systems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Joshua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Saint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josh@arborowrks.bviz</w:t>
            </w:r>
            <w:proofErr w:type="spellEnd"/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Greentek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Services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Pooja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Shah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info@idrdemo.com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714340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3333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Anaheim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Integrated Demolition and Remediation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Drew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Sprinkle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dsprinkle@crowdergulf.com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CrowderGulf</w:t>
            </w:r>
            <w:proofErr w:type="spellEnd"/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Kristina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Willis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kristinawillis@markitforestry.com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719568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0093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Colorado Springs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CO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Markit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>! Forestry Management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Katelyn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Bamford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katelyn@bamfordinc.net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JW Bamford Inc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Arline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Parfitt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office@bowendemo.com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5592337464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Fresno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Bowen Engineering and Environmental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David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Sims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daves@aearborists.com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5308701500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Yuba City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A&amp;E Arborist Tree Care Inc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Sean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Rose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sean.rose@caloes.ca.gov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9163846419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Mather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California </w:t>
            </w: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Governors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Office of Emergency Services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Alexander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Anaya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alexanaya@aearborists.com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8163410011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Yuba City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A&amp;E Arborists Tree Care,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Kirk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Souza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kirks@goodfellowbros.com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9255250310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Livermore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Goodfellow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Bros CA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Michael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Lee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MIKE.LEE@CERESENV.COM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7634586881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Centerville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MN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Ceres Environmental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Ross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Wickes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rwickes@anvilbuilders.com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4152855000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San Francisco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Anvil Builders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John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Gutierrez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jogutierrez@griffithcompany.net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Alejandro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Lopez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alejandro.lopez@ceresops.com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8329959638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Houston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TX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Ceres Environmental Services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lastRenderedPageBreak/>
              <w:t>Kelli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McCarty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kmccarty@arborworksinc.com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5595802272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Oakhurst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ArborWorks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Nathan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Bamford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nbamford@bamfordinc.net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530570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7090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Oroville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 W Bamford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Marcos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Gomez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mar15@mtfent.com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5309196487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Folsom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Mountain F. Enterprises, Inc.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Karl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Dix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karl.dix@ceresenv.com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813508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5839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Sarasota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FL 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Ceres Environmental Services,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Mary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Ehlers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mehlers@forgen.com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Chantz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Block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chantz.block@ceresenv.com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941321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8175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Sarasota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FL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Ceres Environmental Services, Inc.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Margarita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Gusakovskaya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margarita.gusakovskaya@ceresenv.com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6123844886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Diamond Springs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C.T.L. Forest Management,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Chip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Patterson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chip@southerndr.com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9043349690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Southern Disaster Recovery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Ashley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Harpine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aharpine@tsutrees.com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Placerville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TSU/Tree Service Unlimited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Michael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Bertell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mike@a1treeredding.com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(530)221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9427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Redding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Tree Service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Rob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Smith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rob.smith@ceresforestry.com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832509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9156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Diamond Springs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Ceres Forestry Inc.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Shayne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Benigno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shayne.benignostreeservice@outlook.com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7753128848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Gardnerville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NV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Joe </w:t>
            </w: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Benignos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Tree Service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Fumitaka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Katafuchi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fumitaka.katafuchi@obayashi-usa.com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16507874410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Burlingame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Obayashi Corporation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Sandmann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EmshireLLC@gmail.com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530809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5876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Emshire LLC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Dale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Enersen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dale.enersen@ceresenv.com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3B2EE6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941928</w:t>
            </w:r>
            <w:r w:rsidR="00A56A84" w:rsidRPr="00A56A84">
              <w:rPr>
                <w:rFonts w:ascii="Arial Unicode MS" w:eastAsia="Times New Roman" w:hAnsi="Arial Unicode MS" w:cs="Calibri"/>
                <w:sz w:val="22"/>
              </w:rPr>
              <w:t>7354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Sarasota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FL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Ceres Environmental Services Inc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Sunny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Stevenson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sunny@cedarstick.com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Redding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Cedar Stick Resource Group LLC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Mike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Smith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mike.smith@ceresforestry.com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9852330909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Diamond Springs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C.T.L. Forest Management,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lastRenderedPageBreak/>
              <w:t>Tom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Beam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tbeam@sierravalleyent.com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530768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7190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Loyalton</w:t>
            </w:r>
            <w:proofErr w:type="spellEnd"/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Sierra Valley Enterprises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Zach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Schultz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zach.schultz@ceresops.com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435901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9252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Diamond Springs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Ceres Forestry Inc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Patrick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Gayner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pat.gayner@ceresforestry.com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858204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6800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Diamond Springs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CTL Forest Management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Jennifer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Di Giuseppe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jennydigiuseppe@gmail.com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5303557768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Redding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Aim High Enterprises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Giordani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dgiordani@argonautconstructors.com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7072804986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Santa Rosa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Argonaut Constructors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Kaiulani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Watson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kwatson@ecc.net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ECC Constructors,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Randy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Hardy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randy.hardy@ceresops.com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3372774116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Diamond Springs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Ceres Forestry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Randy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Smith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randy@rtstrucking.com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6612014280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Shafter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Remedial Transportation Services,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Patrick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Day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pdj@mgeinc.com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Folsom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Mountain G Enterprises, Inc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Matthew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Long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mlong@ecc.net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774244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7102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None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ECC Constructors, LLC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Kevin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Brink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Kbrink@morgancreekconst.com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530275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5534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Redding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Morgan Creek Construction Inc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Marc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Mizrahi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mmizrahi@ecc.net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9732028776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BURLINGAME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ECC Constructors Inc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David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Esparza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desparza@cal-inc.com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7074467996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Vacaville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CAL INC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Chip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Patterson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chip@goSDR.com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864.469.9776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Greenville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SC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SDR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Kristina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Macias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bids@resource-env.com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5624687000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Cerritos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RESOURCE ENVIRONMENTAL,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Jordan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Wipf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jwipf@entact.com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630669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3802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San Luis Obispo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Entact</w:t>
            </w:r>
            <w:proofErr w:type="spellEnd"/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lastRenderedPageBreak/>
              <w:t>Aron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Oshio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arono@goodfellowbros.com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Livermore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Goodfellow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Bros California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Chase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Tinsley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chase@resource-env.com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5624687000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Cerritos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Resource Environmental,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Spencer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Mendez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spencerm@rcige.com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5306820368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Oroville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RCI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James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Walsh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jwalsh@griffithcompany.net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5622043080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Santa Fe Springs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Griffith Company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Cynthia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Caballero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ccab@sierraforestry.com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209347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6252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Oakhurst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Sierra Forestry Consulting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Steve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Lippis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stevel@goodfellowbros.com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9254495764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Livermore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Goodfellow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Bros. California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Tracy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Latzen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tsl@mgeinc.com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5304097173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Folsom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Mountain G Engineering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Tim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Smith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tim@rtstrucking.com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6613431453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Bakersfield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RTS,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Robert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Hart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bhart@ecc.net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2014075347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Burlingame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ECC Constructors LLC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Rob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Ray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rray@ashbritt.com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>
              <w:rPr>
                <w:rFonts w:ascii="Arial Unicode MS" w:eastAsia="Times New Roman" w:hAnsi="Arial Unicode MS" w:cs="Calibri"/>
                <w:sz w:val="22"/>
              </w:rPr>
              <w:t>954725</w:t>
            </w:r>
            <w:r w:rsidRPr="00A56A84">
              <w:rPr>
                <w:rFonts w:ascii="Arial Unicode MS" w:eastAsia="Times New Roman" w:hAnsi="Arial Unicode MS" w:cs="Calibri"/>
                <w:sz w:val="22"/>
              </w:rPr>
              <w:t>6992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Deerfield Beach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FL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AshBritt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>, Inc.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Ray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Di Giuseppe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aimhighenterprises@sbcglobal.net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Redding</w:t>
            </w: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Scott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Huffmaster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scott.huffmaster@mtfent.com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5307133061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Folsom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AshBritt</w:t>
            </w:r>
            <w:proofErr w:type="spellEnd"/>
            <w:r w:rsidRPr="00A56A84">
              <w:rPr>
                <w:rFonts w:ascii="Arial Unicode MS" w:eastAsia="Times New Roman" w:hAnsi="Arial Unicode MS" w:cs="Calibri"/>
                <w:sz w:val="22"/>
              </w:rPr>
              <w:t xml:space="preserve"> / Mountain Environmental JV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Ellie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Cardona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Estimating@anvilbuilders.com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5109620151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San Francisco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Anvil Builders Inc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Dan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Strode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dstrode@forgen.com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5599366664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Rocklin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FORGEN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Aaron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Austin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ajaustin228@gmail.com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Casey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proofErr w:type="spellStart"/>
            <w:r w:rsidRPr="00A56A84">
              <w:rPr>
                <w:rFonts w:ascii="Arial Unicode MS" w:eastAsia="Times New Roman" w:hAnsi="Arial Unicode MS" w:cs="Calibri"/>
                <w:sz w:val="22"/>
              </w:rPr>
              <w:t>Tull</w:t>
            </w:r>
            <w:proofErr w:type="spellEnd"/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ctull@oe3.org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5306356126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Yuba city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Operating Engineers Local 3</w:t>
            </w:r>
          </w:p>
        </w:tc>
      </w:tr>
      <w:tr w:rsidR="00A56A84" w:rsidRPr="00A56A84" w:rsidTr="00D93563">
        <w:trPr>
          <w:trHeight w:val="585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Karen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Maxwell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karen.maxwell@eurofinset.com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6025019322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West Sacramento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Eurofins Environment Testing America</w:t>
            </w:r>
          </w:p>
        </w:tc>
      </w:tr>
      <w:tr w:rsidR="00A56A84" w:rsidRPr="00A56A84" w:rsidTr="00D93563">
        <w:trPr>
          <w:trHeight w:val="300"/>
        </w:trPr>
        <w:tc>
          <w:tcPr>
            <w:tcW w:w="1309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John</w:t>
            </w:r>
          </w:p>
        </w:tc>
        <w:tc>
          <w:tcPr>
            <w:tcW w:w="1638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Pickett</w:t>
            </w:r>
          </w:p>
        </w:tc>
        <w:tc>
          <w:tcPr>
            <w:tcW w:w="4202" w:type="dxa"/>
            <w:shd w:val="clear" w:color="auto" w:fill="auto"/>
            <w:noWrap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jpickettrpf@gmail.com</w:t>
            </w:r>
          </w:p>
        </w:tc>
        <w:tc>
          <w:tcPr>
            <w:tcW w:w="172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7752207675</w:t>
            </w:r>
          </w:p>
        </w:tc>
        <w:tc>
          <w:tcPr>
            <w:tcW w:w="1614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Cameron Park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CA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:rsidR="00A56A84" w:rsidRPr="00A56A84" w:rsidRDefault="00A56A84" w:rsidP="00D93563">
            <w:pPr>
              <w:spacing w:after="0"/>
              <w:rPr>
                <w:rFonts w:ascii="Arial Unicode MS" w:eastAsia="Times New Roman" w:hAnsi="Arial Unicode MS" w:cs="Calibri"/>
                <w:sz w:val="22"/>
              </w:rPr>
            </w:pPr>
            <w:r w:rsidRPr="00A56A84">
              <w:rPr>
                <w:rFonts w:ascii="Arial Unicode MS" w:eastAsia="Times New Roman" w:hAnsi="Arial Unicode MS" w:cs="Calibri"/>
                <w:sz w:val="22"/>
              </w:rPr>
              <w:t>CTL Forest Management Inc</w:t>
            </w:r>
          </w:p>
        </w:tc>
      </w:tr>
    </w:tbl>
    <w:p w:rsidR="00D80ABF" w:rsidRDefault="00D80ABF" w:rsidP="000E6C6E">
      <w:pPr>
        <w:tabs>
          <w:tab w:val="left" w:pos="8010"/>
        </w:tabs>
        <w:spacing w:after="0" w:line="240" w:lineRule="exact"/>
        <w:ind w:right="810"/>
        <w:sectPr w:rsidR="00D80ABF" w:rsidSect="00A56A84">
          <w:headerReference w:type="default" r:id="rId14"/>
          <w:headerReference w:type="first" r:id="rId15"/>
          <w:pgSz w:w="15840" w:h="12240" w:orient="landscape"/>
          <w:pgMar w:top="720" w:right="720" w:bottom="720" w:left="720" w:header="720" w:footer="720" w:gutter="0"/>
          <w:cols w:space="720"/>
          <w:titlePg/>
          <w:docGrid w:linePitch="360"/>
        </w:sectPr>
      </w:pP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  <w:tblCaption w:val="Table 2"/>
        <w:tblDescription w:val="List of interested parties"/>
      </w:tblPr>
      <w:tblGrid>
        <w:gridCol w:w="2964"/>
        <w:gridCol w:w="4850"/>
        <w:gridCol w:w="4270"/>
        <w:gridCol w:w="1032"/>
        <w:gridCol w:w="1032"/>
      </w:tblGrid>
      <w:tr w:rsidR="004A0916" w:rsidRPr="004A0916" w:rsidTr="004A0916">
        <w:trPr>
          <w:trHeight w:val="290"/>
          <w:tblHeader/>
        </w:trPr>
        <w:tc>
          <w:tcPr>
            <w:tcW w:w="2964" w:type="dxa"/>
            <w:shd w:val="clear" w:color="auto" w:fill="E7E6E6" w:themeFill="background2"/>
          </w:tcPr>
          <w:p w:rsidR="004A0916" w:rsidRPr="004A0916" w:rsidRDefault="004A0916" w:rsidP="004A0916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  <w:color w:val="000000"/>
                <w:szCs w:val="24"/>
              </w:rPr>
            </w:pPr>
            <w:r w:rsidRPr="004A0916">
              <w:rPr>
                <w:rFonts w:cs="Arial"/>
                <w:b/>
                <w:color w:val="000000"/>
                <w:szCs w:val="24"/>
              </w:rPr>
              <w:lastRenderedPageBreak/>
              <w:t>Contact Name</w:t>
            </w:r>
          </w:p>
        </w:tc>
        <w:tc>
          <w:tcPr>
            <w:tcW w:w="4850" w:type="dxa"/>
            <w:shd w:val="clear" w:color="auto" w:fill="E7E6E6" w:themeFill="background2"/>
          </w:tcPr>
          <w:p w:rsidR="004A0916" w:rsidRPr="004A0916" w:rsidRDefault="004A0916" w:rsidP="004A0916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  <w:color w:val="000000"/>
                <w:szCs w:val="24"/>
              </w:rPr>
            </w:pPr>
            <w:r w:rsidRPr="004A0916">
              <w:rPr>
                <w:rFonts w:cs="Arial"/>
                <w:b/>
                <w:color w:val="000000"/>
                <w:szCs w:val="24"/>
              </w:rPr>
              <w:t>Company</w:t>
            </w:r>
          </w:p>
        </w:tc>
        <w:tc>
          <w:tcPr>
            <w:tcW w:w="4270" w:type="dxa"/>
            <w:shd w:val="clear" w:color="auto" w:fill="E7E6E6" w:themeFill="background2"/>
          </w:tcPr>
          <w:p w:rsidR="004A0916" w:rsidRPr="004A0916" w:rsidRDefault="004A0916" w:rsidP="004A0916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  <w:color w:val="000000"/>
                <w:szCs w:val="24"/>
              </w:rPr>
            </w:pPr>
            <w:r w:rsidRPr="004A0916">
              <w:rPr>
                <w:rFonts w:cs="Arial"/>
                <w:b/>
                <w:color w:val="000000"/>
                <w:szCs w:val="24"/>
              </w:rPr>
              <w:t>Email</w:t>
            </w:r>
          </w:p>
        </w:tc>
        <w:tc>
          <w:tcPr>
            <w:tcW w:w="1032" w:type="dxa"/>
            <w:shd w:val="clear" w:color="auto" w:fill="E7E6E6" w:themeFill="background2"/>
          </w:tcPr>
          <w:p w:rsidR="004A0916" w:rsidRPr="004A0916" w:rsidRDefault="004A0916" w:rsidP="004A0916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  <w:color w:val="000000"/>
                <w:szCs w:val="24"/>
              </w:rPr>
            </w:pPr>
            <w:r w:rsidRPr="004A0916">
              <w:rPr>
                <w:rFonts w:cs="Arial"/>
                <w:b/>
                <w:color w:val="000000"/>
                <w:szCs w:val="24"/>
              </w:rPr>
              <w:t>SB</w:t>
            </w:r>
          </w:p>
        </w:tc>
        <w:tc>
          <w:tcPr>
            <w:tcW w:w="1032" w:type="dxa"/>
            <w:shd w:val="clear" w:color="auto" w:fill="E7E6E6" w:themeFill="background2"/>
          </w:tcPr>
          <w:p w:rsidR="004A0916" w:rsidRPr="004A0916" w:rsidRDefault="004A0916" w:rsidP="004A0916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  <w:color w:val="000000"/>
                <w:szCs w:val="24"/>
              </w:rPr>
            </w:pPr>
            <w:r w:rsidRPr="004A0916">
              <w:rPr>
                <w:rFonts w:cs="Arial"/>
                <w:b/>
                <w:color w:val="000000"/>
                <w:szCs w:val="24"/>
              </w:rPr>
              <w:t>DVBE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Miguel Miranda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3531 Trucking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Miguel@3531truckinginc.com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Raymond Di Giuseppe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Aim High Enterprises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aimhighenterprises@sbcglobal.net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Aitor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Loymendy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Allways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eighteenahum@gmail.com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Kevin Exberger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Anvil Builders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estimating@anvilbuilders.com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Kevin Exberger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Anvil Builders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estimating@anvilbuilders.com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Rebekah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lyke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Apex Resourcing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R.lyke@apexresourcingllc.com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Kelli McCarty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ArborWorks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kmccarty@arborworksinc.com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James Eisert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Arcadis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U.S.,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james.eisert@arcadis.com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Dan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Giordani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Argonaut Constructors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dgiordani@argonautconstructors.com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Dave Stanford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Argonaut Constructors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daves@argonautconstructors.com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Jackie Ryan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AshBritt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>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jryan@ashbritt.com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Rich Kingsborough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Atlas Tree Surgery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rich@atlas-tree.com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Richard Smith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Bay Area Tree Specialists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bids@bayareatreespecialists.com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Erik Bowen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Bowen Engineering and Environmental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office@bowendemo.com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Mike Smith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C.T.L. Forest Management,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mike.smith@ceresforestry.com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Olivia Esparza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CAL INC</w:t>
            </w:r>
            <w:bookmarkStart w:id="0" w:name="_GoBack"/>
            <w:bookmarkEnd w:id="0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olivia@cal-inc.com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Olivia Esparza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CAL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olivia@cal-inc.com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Olivia Esparza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CAL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olivia@cal-inc.com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Sean Rose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Cal OES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sean.rose@caloes.ca.gov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 YOUNGBLOOD KONKLE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CAL TERRA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Youngblood@calterra.org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Jack Fiori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Cal-Waste Recovery Systems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JackFiori@cal-waste.com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Aaron Austin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Cambium Tree Service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ajaustin228@gmail.com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Aaron Austin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Cambium Tree Service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ajaustin228@gmail.com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Sunny Stevenson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Cedar Stick Resource Group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sunny@cedarstick.com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Tali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Landau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Central Environmental,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tali@cei-alaska.com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Michael Lee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Ceres Environmental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MIKE.LEE@CERESENV.COM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Alejandro Lopez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Ceres Environmental Operations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alejandro.lopez@ceresops.com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Randy Hart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City Rise Safety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randycityrise@gmail.com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lastRenderedPageBreak/>
              <w:t>Roxann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Kasparian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Cobalt Equipment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Rkasparian@cobaltequipment.net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Roxann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Kasparian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Cobalt Equipment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Rkasparian@cobaltequipment.net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Roxann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Kasparian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Cobalt Equipment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Rkasparian@cobaltequipment.net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Jake Taylor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Cone Zone Trucking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jaketaylor5@yahoo.com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Jake Taylor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Cone Zone Trucking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jaketaylor5@yahoo.com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Dana Conn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Conn,Dana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dba CONN TRUCKING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DWCONN123@GMAIL.COM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Drew Sprinkle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CrowderGulf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dsprinkle@crowdergulf.com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John Pickett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CTL Forest Management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jpickettrpf@gmail.com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Patrick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Gayner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CTL Forest Management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pat.gayner@ceresforestry.com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Dan Palmer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Dan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PalmerTRucking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inc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Dan@danpalmertrucking.com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Amy Nichols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Davey Resource Group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amy.nichols@davey.com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Jolie Bonvillian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DRC Pacific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jolie@drcusa.com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Madalyn Weber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ECC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mweber@ecc.net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Angela Carsner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Engineering/Remediation Resources Group,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angela.carsner@errg.com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Jeff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Ogburn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Entact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jogburn@entact.com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Eugene Pak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Entact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Epak@entact.com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Eugene Pak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Entact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Epak@entact.com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David Montgomery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ENTACT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davymont@outlook.com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Eugene Pak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Entact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epak@entact.com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John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Bowsher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ENTACT,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jbowsher@entact.com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Karen Maxwell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Eurofins Environment Testing America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karen.maxwell@eurofinset.com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Jim Miller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Faith Construction Trucking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Jmller2733@gmail.com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John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Flurey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Flurey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Household Hauling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jflurey707@gmail.com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John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Flurey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Flurey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Household Hauling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jflurey707@gmail.com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John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Flurey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Flurey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Household Hauling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jflurey707@gmail.com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Kevin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Mancebo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FNC Tree &amp; Mastication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fncvm.inc@gmail.com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lastRenderedPageBreak/>
              <w:t xml:space="preserve">Stephanie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Waterworth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Foothill Tree Service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stephanie@foothilltreee.com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Hannah Chestnut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Foothill Tree Service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hchestnut@foothilltree.com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Suzanne Grix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Forgen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sgrix@forgen.com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Eadie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Holguin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Galloway Boys Trucking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eadie@gallowayboystrucking.com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Frank Williams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Goodfellow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Frankw@goodfellowbros.com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Frank Williams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Goodfellow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Frankw@goodfellowbros.com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David Mitchell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Goodfellow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Bros,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davidmi@goodfellowbros.com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Anekha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Birdi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Goodfellow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Bros.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anekhab@goodfellowbros.com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Sarah Snyder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Greentek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Services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sarah@arborworks.biz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Sarah Snyder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Greentek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Services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sarah@arborworks.biz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John Gutierrez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Griffith Company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jogutierrez@griffithcompany.net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Ryan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Wilkey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H&amp;E Equipment Services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Rwilkey@he-equipment.com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Eileen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DiBartolo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Image Tree Service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info@imagetreeservice.com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John Houston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IronHide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Solutions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Jhouston@ironhidesolutions.com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Gloria Harp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JD Harp Trucking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gloharp@yahoo.com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Torrey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Casner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Jet Tree Services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jetyts@gmail.com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Shayne Benigno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Joe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Benigno's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Tree Service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shayne.benignostreeservice@outlook.com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Jonathan Martinez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Jonathan Martinez Construction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Jonathan@jnr2construction.com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John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DeCesare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Kingsborough Atlas Tree Surgery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jd@atlas-tree.com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Bryce Jones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Kroeker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inc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brycej@kroekerinc.com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Eric Rodriguez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Kroeker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>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ericr@kroekerinc.com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Eric Rodriguez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Kroeker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>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ericr@kroekerinc.com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Edgar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guerrero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Lemur tree aid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edgar@lemurtreeaid.com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Edgar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guerrero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Lemur tree aid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edgar@lemurtreeaid.com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James Davis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LGT Disaster Services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Lgtdisaster@lazygitrucking.com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valerie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Navarro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Living X Elements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valerie@livingxelements.com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lastRenderedPageBreak/>
              <w:t>Mike Johnson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Lyric transportation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Mjhighplace@gmail.com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Richard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Mapes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Mapes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Enterprises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rickmapes@live.com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Hue Ta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Marina Landscape,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estimator@marinaco.com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Tyler Willis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Markit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>! Forestry Management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tylerwillis@markitforestry.com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Shaina Miller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Markit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! Forestry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Managment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shainamiller@markitforestry.com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Kevin Brink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Morgan Creek Construction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Kbrink@morgancreekconst.com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Tracy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Latzen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Mountain G Engineering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Tsl@mgeinc.com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Tracy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Latzen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Mountain G Engineering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tsl@mgeinc.com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Tracy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Latzen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Mountain G Engineering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tsl@mgeinc.com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Patrick Day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Mountain G Enterprises,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pdj@mgeinc.com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Rob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Langbehn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Mountain G Enterprises,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rll@mgeinc.com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Chris Roberts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National Waste Management Companies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C.robertsjr@nwmlainc.com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John Balobeck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NES,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jbalobeck@NESGLOBAL.NET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Erin Whalen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North Bay Steel Mill Supply and Recycling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baycal101@gmail.com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shawn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dietrick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north state painting &amp; construction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nspainting99@gmail.com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Fumitaka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Katafuchi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Obayashi Corporation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fumitaka.katafuchi@obayashi-usa.com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Joe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Schauerhamer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Odin Construction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jschauerhamer@odinconstruction.com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Kate Howe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Odin Construction Solutions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khowe@odinconstruction.com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Jason Chipley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Operating Engineers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Jchipley@oe3.org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Jeff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Hunerlach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Operating Engineers Local #3 Eureka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jhunerlach@oe3.org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Casey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Tull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Operating Engineers Local 3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Ctull@oe3.org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Shawn Hayse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P31 Enterprises,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shayse@p31enterprises.com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Pete Timmerman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Pacific States Environmental Contractors,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ptimmerman@pacificstates.net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Sam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Bahena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Paradise gardening &amp;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maint</w:t>
            </w:r>
            <w:proofErr w:type="spellEnd"/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rnsrjbmaintenance@gmail.com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Eatimating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Department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Pronesti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Environmental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estimating@pronestienviro.com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Roger Root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R. A. Root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rogeraroot@volcano.net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lastRenderedPageBreak/>
              <w:t>Roger Root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R. A. Root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rogeraroot@volcano.net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Scott Van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Boerum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Rapid Response Force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scott@rapidresponseforce.com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Randy Smith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Remedial Transportation Services,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randy@rtstrucking.com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Chase Tinsley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Resource Environmental,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bids@resource-env.com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Chase Tinsley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Resource Environmental,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chase@resource-env.com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Susan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Vallely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Restoration Management Company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susan_vallely@yahoo.com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Joe Griggs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Robinson Enterprises,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rei@robinsonenterprises.com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Roger Root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Roger Root Trucking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rogeraroot@volcano.net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Tim Smith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RTS,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tim@rtstrucking.com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M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Weatherbee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 and L Ranch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Wktomuch@hotmail.com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M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Weatherbee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 and L Ranch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Wktomuch@hotmail.com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Robert Patterson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SDR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chip@goSDR.com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Adolf Singh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SGI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adolf@sgiwebsite.com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Jana Higgins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Sierra Contractor’s Source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sierrasource@scsplanroom.com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Cynthia Caballero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Sierra Forestry Consulting,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ccab@sierraforestry.com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Sara Davis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Sierra Mountain Construction,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sdavis@sierramtn.net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William Scott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Sooner Trucking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william-scott811@hotmail.com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Beibei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Staton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Southern Disaster Recovery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bei@southerndr.com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Eric Spratt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Spratt excavating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tonispra@aol.com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proofErr w:type="spellStart"/>
            <w:r w:rsidRPr="004A0916">
              <w:rPr>
                <w:rFonts w:cs="Arial"/>
                <w:color w:val="000000"/>
                <w:szCs w:val="24"/>
              </w:rPr>
              <w:t>brandon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higgins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statewide safety systems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bhiggins@statewidess.com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Kevin Hansen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Statewide Traffic Safety and Signs, Inc. dba Statewide Safety Systems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hansen83@gmail.com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Kevin Hansen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Statewide Traffic Safety and Signs, Inc. dba Statewide Safety Systems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khansen@statewidess.com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Kelly Knight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Steelhead Constructors JV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kelly@steelheadconstructors.com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Kent Stevenson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Stevenson Supply &amp; Tractor Co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KStevenson@StevensonSupply.net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Thomas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Squyres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Thomas p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squyres</w:t>
            </w:r>
            <w:proofErr w:type="spellEnd"/>
            <w:r w:rsidRPr="004A0916">
              <w:rPr>
                <w:rFonts w:cs="Arial"/>
                <w:color w:val="000000"/>
                <w:szCs w:val="24"/>
              </w:rPr>
              <w:t xml:space="preserve"> trucking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Squyrestrucking@aol.com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lastRenderedPageBreak/>
              <w:t>Jeffrey Pike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Total Traffic Control,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jspike@totaltc.com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Jeffrey Pike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Total Traffic Control,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jspike@totaltc.com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Ashley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Harpine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TSU/Tree Service Unlimited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aharpine@tsutrees.com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Brent Tyrrell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Tyrrell Resources, Inc.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tyrrellresources@sbcglobal.net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 xml:space="preserve">Michael </w:t>
            </w:r>
            <w:proofErr w:type="spellStart"/>
            <w:r w:rsidRPr="004A0916">
              <w:rPr>
                <w:rFonts w:cs="Arial"/>
                <w:color w:val="000000"/>
                <w:szCs w:val="24"/>
              </w:rPr>
              <w:t>Hetrick</w:t>
            </w:r>
            <w:proofErr w:type="spellEnd"/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US Ecology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Michael.hetrick@usecology.com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Mike Randall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Walsh Construction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mrandall@walshgroup.com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Gary Warner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Warner Enterprises, Inc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restorationmanagement1@gmail.com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Eric Lynch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Waste Management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elynch2@wm.com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TIM WHITE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White's Tree Service, LLC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whitestreeservice@hotmail.com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No</w:t>
            </w:r>
          </w:p>
        </w:tc>
      </w:tr>
      <w:tr w:rsidR="004A0916" w:rsidRPr="004A0916" w:rsidTr="004A0916">
        <w:trPr>
          <w:trHeight w:val="290"/>
        </w:trPr>
        <w:tc>
          <w:tcPr>
            <w:tcW w:w="2964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Jana Zucchi</w:t>
            </w:r>
          </w:p>
        </w:tc>
        <w:tc>
          <w:tcPr>
            <w:tcW w:w="485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Zucchi Trucking</w:t>
            </w:r>
          </w:p>
        </w:tc>
        <w:tc>
          <w:tcPr>
            <w:tcW w:w="4270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jana@zucchitrucking.com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  <w:tc>
          <w:tcPr>
            <w:tcW w:w="1032" w:type="dxa"/>
          </w:tcPr>
          <w:p w:rsidR="004A0916" w:rsidRPr="004A0916" w:rsidRDefault="004A0916">
            <w:pPr>
              <w:autoSpaceDE w:val="0"/>
              <w:autoSpaceDN w:val="0"/>
              <w:adjustRightInd w:val="0"/>
              <w:spacing w:after="0"/>
              <w:rPr>
                <w:rFonts w:cs="Arial"/>
                <w:color w:val="000000"/>
                <w:szCs w:val="24"/>
              </w:rPr>
            </w:pPr>
            <w:r w:rsidRPr="004A0916">
              <w:rPr>
                <w:rFonts w:cs="Arial"/>
                <w:color w:val="000000"/>
                <w:szCs w:val="24"/>
              </w:rPr>
              <w:t>Yes</w:t>
            </w:r>
          </w:p>
        </w:tc>
      </w:tr>
    </w:tbl>
    <w:p w:rsidR="000E6C6E" w:rsidRPr="00583AC9" w:rsidRDefault="000E6C6E" w:rsidP="00234E49">
      <w:pPr>
        <w:tabs>
          <w:tab w:val="left" w:pos="1350"/>
          <w:tab w:val="left" w:pos="8010"/>
        </w:tabs>
        <w:spacing w:after="0" w:line="240" w:lineRule="exact"/>
        <w:ind w:right="810"/>
      </w:pPr>
    </w:p>
    <w:sectPr w:rsidR="000E6C6E" w:rsidRPr="00583AC9" w:rsidSect="00A56A84">
      <w:headerReference w:type="default" r:id="rId16"/>
      <w:headerReference w:type="first" r:id="rId17"/>
      <w:pgSz w:w="15840" w:h="12240" w:orient="landscape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916" w:rsidRDefault="004A0916" w:rsidP="008815DB">
      <w:pPr>
        <w:spacing w:after="0"/>
      </w:pPr>
      <w:r>
        <w:separator/>
      </w:r>
    </w:p>
  </w:endnote>
  <w:endnote w:type="continuationSeparator" w:id="0">
    <w:p w:rsidR="004A0916" w:rsidRDefault="004A0916" w:rsidP="008815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916" w:rsidRDefault="004A0916" w:rsidP="001A7043">
    <w:pPr>
      <w:tabs>
        <w:tab w:val="left" w:pos="1350"/>
        <w:tab w:val="left" w:pos="8010"/>
      </w:tabs>
      <w:ind w:right="806"/>
      <w:contextualSpacing/>
      <w:jc w:val="center"/>
    </w:pPr>
    <w:r>
      <w:t>1001 I Street, Sacramento, CA 95814 | P.O. Box 4025, Sacramento, CA 95812</w:t>
    </w:r>
  </w:p>
  <w:p w:rsidR="004A0916" w:rsidRDefault="00122825" w:rsidP="001A7043">
    <w:pPr>
      <w:tabs>
        <w:tab w:val="left" w:pos="1350"/>
        <w:tab w:val="left" w:pos="8010"/>
      </w:tabs>
      <w:spacing w:after="0"/>
      <w:ind w:right="806"/>
      <w:contextualSpacing/>
      <w:jc w:val="center"/>
    </w:pPr>
    <w:hyperlink r:id="rId1" w:history="1">
      <w:r w:rsidR="004A0916">
        <w:rPr>
          <w:rStyle w:val="Hyperlink"/>
        </w:rPr>
        <w:t>www.CalRecycle.ca.gov</w:t>
      </w:r>
    </w:hyperlink>
    <w:r w:rsidR="004A0916">
      <w:t xml:space="preserve"> | (916) 322-4027</w:t>
    </w:r>
  </w:p>
  <w:p w:rsidR="004A0916" w:rsidRDefault="004A09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916" w:rsidRPr="00035F4A" w:rsidRDefault="004A0916" w:rsidP="008815DB">
    <w:pPr>
      <w:pStyle w:val="Footer"/>
      <w:jc w:val="center"/>
      <w:rPr>
        <w:color w:val="073B6A"/>
      </w:rPr>
    </w:pPr>
    <w:r>
      <w:rPr>
        <w:color w:val="073B6A"/>
      </w:rPr>
      <w:t>1</w:t>
    </w:r>
    <w:r w:rsidRPr="00035F4A">
      <w:rPr>
        <w:color w:val="073B6A"/>
      </w:rPr>
      <w:t xml:space="preserve">001 I Street, Sacramento, CA 95814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P.O. Box 4025, Sacramento, CA 95812</w:t>
    </w:r>
  </w:p>
  <w:p w:rsidR="004A0916" w:rsidRPr="008815DB" w:rsidRDefault="004A0916" w:rsidP="008815DB">
    <w:pPr>
      <w:pStyle w:val="Footer"/>
      <w:jc w:val="center"/>
      <w:rPr>
        <w:color w:val="073B6A"/>
      </w:rPr>
    </w:pPr>
    <w:r w:rsidRPr="00035F4A">
      <w:rPr>
        <w:color w:val="073B6A"/>
      </w:rPr>
      <w:t xml:space="preserve">www.CalRecycle.ca.gov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(916) 322-4027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916" w:rsidRDefault="004A0916" w:rsidP="008815DB">
      <w:pPr>
        <w:spacing w:after="0"/>
      </w:pPr>
      <w:r>
        <w:separator/>
      </w:r>
    </w:p>
  </w:footnote>
  <w:footnote w:type="continuationSeparator" w:id="0">
    <w:p w:rsidR="004A0916" w:rsidRDefault="004A0916" w:rsidP="008815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825" w:rsidRDefault="00122825" w:rsidP="00122825">
    <w:pPr>
      <w:pStyle w:val="Header"/>
      <w:jc w:val="center"/>
      <w:rPr>
        <w:rFonts w:cs="Arial"/>
      </w:rPr>
    </w:pPr>
    <w:r>
      <w:rPr>
        <w:rFonts w:cs="Arial"/>
      </w:rPr>
      <w:t>ATTACHMENT 2</w:t>
    </w:r>
  </w:p>
  <w:p w:rsidR="00122825" w:rsidRPr="0025605B" w:rsidRDefault="00122825" w:rsidP="00122825">
    <w:pPr>
      <w:pStyle w:val="Header"/>
      <w:jc w:val="center"/>
      <w:rPr>
        <w:rFonts w:cs="Arial"/>
      </w:rPr>
    </w:pPr>
    <w:r w:rsidRPr="0025605B">
      <w:rPr>
        <w:rFonts w:cs="Arial"/>
      </w:rPr>
      <w:t>Interest</w:t>
    </w:r>
    <w:r>
      <w:rPr>
        <w:rFonts w:cs="Arial"/>
      </w:rPr>
      <w:t>ed Parties Listing for IFB DRR21062</w:t>
    </w:r>
  </w:p>
  <w:p w:rsidR="00122825" w:rsidRPr="0025605B" w:rsidRDefault="00122825" w:rsidP="00122825">
    <w:pPr>
      <w:pStyle w:val="Header"/>
      <w:rPr>
        <w:rFonts w:cs="Arial"/>
      </w:rPr>
    </w:pPr>
    <w:r w:rsidRPr="0025605B">
      <w:rPr>
        <w:rFonts w:cs="Arial"/>
      </w:rPr>
      <w:t>CalRecycle has not confirmed the certification status of firms who have identified themselves as CA Certified Small Business (SB) or Disabled Veterans Business Enterprise (DVBE).</w:t>
    </w:r>
  </w:p>
  <w:p w:rsidR="00122825" w:rsidRDefault="001228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965CEBD568DE4F4C8C46FC4127EE5617"/>
      </w:placeholder>
      <w:temporary/>
      <w:showingPlcHdr/>
      <w15:appearance w15:val="hidden"/>
    </w:sdtPr>
    <w:sdtEndPr/>
    <w:sdtContent>
      <w:p w:rsidR="004A0916" w:rsidRDefault="004A0916">
        <w:pPr>
          <w:pStyle w:val="Header"/>
        </w:pPr>
        <w:r>
          <w:t>[Type here]</w:t>
        </w:r>
      </w:p>
    </w:sdtContent>
  </w:sdt>
  <w:p w:rsidR="004A0916" w:rsidRDefault="004A091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825" w:rsidRDefault="00122825" w:rsidP="00122825">
    <w:pPr>
      <w:pStyle w:val="Header"/>
      <w:jc w:val="center"/>
    </w:pPr>
    <w:r>
      <w:t>ATTACHMENT 1</w:t>
    </w:r>
  </w:p>
  <w:p w:rsidR="00122825" w:rsidRDefault="0012282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916" w:rsidRDefault="004A0916" w:rsidP="00122825">
    <w:pPr>
      <w:pStyle w:val="Header"/>
      <w:jc w:val="center"/>
    </w:pPr>
    <w:r>
      <w:t>ATTACHMENT 1</w:t>
    </w:r>
  </w:p>
  <w:p w:rsidR="004A0916" w:rsidRDefault="004A091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825" w:rsidRDefault="00122825" w:rsidP="00122825">
    <w:pPr>
      <w:pStyle w:val="Header"/>
      <w:jc w:val="center"/>
      <w:rPr>
        <w:rFonts w:cs="Arial"/>
      </w:rPr>
    </w:pPr>
    <w:r>
      <w:rPr>
        <w:rFonts w:cs="Arial"/>
      </w:rPr>
      <w:t>ATTACHMENT 2</w:t>
    </w:r>
  </w:p>
  <w:p w:rsidR="00122825" w:rsidRPr="0025605B" w:rsidRDefault="00122825" w:rsidP="00122825">
    <w:pPr>
      <w:pStyle w:val="Header"/>
      <w:jc w:val="center"/>
      <w:rPr>
        <w:rFonts w:cs="Arial"/>
      </w:rPr>
    </w:pPr>
    <w:r w:rsidRPr="0025605B">
      <w:rPr>
        <w:rFonts w:cs="Arial"/>
      </w:rPr>
      <w:t>Interest</w:t>
    </w:r>
    <w:r>
      <w:rPr>
        <w:rFonts w:cs="Arial"/>
      </w:rPr>
      <w:t>ed Parties Listing for IFB DRR21062</w:t>
    </w:r>
  </w:p>
  <w:p w:rsidR="00122825" w:rsidRPr="0025605B" w:rsidRDefault="00122825" w:rsidP="00122825">
    <w:pPr>
      <w:pStyle w:val="Header"/>
      <w:rPr>
        <w:rFonts w:cs="Arial"/>
      </w:rPr>
    </w:pPr>
    <w:r w:rsidRPr="0025605B">
      <w:rPr>
        <w:rFonts w:cs="Arial"/>
      </w:rPr>
      <w:t>CalRecycle has not confirmed the certification status of firms who have identified themselves as CA Certified Small Business (SB) or Disabled Veterans Business Enterprise (DVBE).</w:t>
    </w:r>
  </w:p>
  <w:p w:rsidR="00122825" w:rsidRDefault="00122825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1DD" w:rsidRDefault="007D11DD" w:rsidP="007D11DD">
    <w:pPr>
      <w:pStyle w:val="Header"/>
      <w:jc w:val="center"/>
      <w:rPr>
        <w:rFonts w:cs="Arial"/>
      </w:rPr>
    </w:pPr>
    <w:r>
      <w:rPr>
        <w:rFonts w:cs="Arial"/>
      </w:rPr>
      <w:t>A</w:t>
    </w:r>
    <w:r w:rsidR="00C8439A">
      <w:rPr>
        <w:rFonts w:cs="Arial"/>
      </w:rPr>
      <w:t>TTACHMENT</w:t>
    </w:r>
    <w:r>
      <w:rPr>
        <w:rFonts w:cs="Arial"/>
      </w:rPr>
      <w:t xml:space="preserve"> 2</w:t>
    </w:r>
  </w:p>
  <w:p w:rsidR="007D11DD" w:rsidRPr="0025605B" w:rsidRDefault="007D11DD" w:rsidP="007D11DD">
    <w:pPr>
      <w:pStyle w:val="Header"/>
      <w:jc w:val="center"/>
      <w:rPr>
        <w:rFonts w:cs="Arial"/>
      </w:rPr>
    </w:pPr>
    <w:r w:rsidRPr="0025605B">
      <w:rPr>
        <w:rFonts w:cs="Arial"/>
      </w:rPr>
      <w:t>Interest</w:t>
    </w:r>
    <w:r>
      <w:rPr>
        <w:rFonts w:cs="Arial"/>
      </w:rPr>
      <w:t xml:space="preserve">ed Parties Listing for </w:t>
    </w:r>
    <w:r w:rsidR="009D6617">
      <w:rPr>
        <w:rFonts w:cs="Arial"/>
      </w:rPr>
      <w:t>IFB</w:t>
    </w:r>
    <w:r>
      <w:rPr>
        <w:rFonts w:cs="Arial"/>
      </w:rPr>
      <w:t xml:space="preserve"> DRR210</w:t>
    </w:r>
    <w:r w:rsidR="00C8439A">
      <w:rPr>
        <w:rFonts w:cs="Arial"/>
      </w:rPr>
      <w:t>62</w:t>
    </w:r>
  </w:p>
  <w:p w:rsidR="007D11DD" w:rsidRPr="0025605B" w:rsidRDefault="007D11DD" w:rsidP="007D11DD">
    <w:pPr>
      <w:pStyle w:val="Header"/>
      <w:rPr>
        <w:rFonts w:cs="Arial"/>
      </w:rPr>
    </w:pPr>
    <w:r w:rsidRPr="0025605B">
      <w:rPr>
        <w:rFonts w:cs="Arial"/>
      </w:rPr>
      <w:t>CalRecycle has not confirmed the certification status of firms who have identified themselves as CA Certified Small Business (SB) or Disabled Veterans Business Enterprise (DVBE).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05CB"/>
    <w:multiLevelType w:val="hybridMultilevel"/>
    <w:tmpl w:val="BBBE0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E53F3"/>
    <w:multiLevelType w:val="hybridMultilevel"/>
    <w:tmpl w:val="803A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A7FEC"/>
    <w:multiLevelType w:val="hybridMultilevel"/>
    <w:tmpl w:val="D08A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A2DB4"/>
    <w:multiLevelType w:val="hybridMultilevel"/>
    <w:tmpl w:val="108886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13DC0"/>
    <w:multiLevelType w:val="hybridMultilevel"/>
    <w:tmpl w:val="4854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attachedTemplate r:id="rId1"/>
  <w:revisionView w:inkAnnotations="0"/>
  <w:documentProtection w:edit="readOnly"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9C7"/>
    <w:rsid w:val="000057A2"/>
    <w:rsid w:val="00013D93"/>
    <w:rsid w:val="00027CD0"/>
    <w:rsid w:val="00042D8F"/>
    <w:rsid w:val="000E0595"/>
    <w:rsid w:val="000E6C6E"/>
    <w:rsid w:val="00122825"/>
    <w:rsid w:val="001875B4"/>
    <w:rsid w:val="001969D4"/>
    <w:rsid w:val="001A50C2"/>
    <w:rsid w:val="001A5614"/>
    <w:rsid w:val="001A58CE"/>
    <w:rsid w:val="001A7043"/>
    <w:rsid w:val="001C37FD"/>
    <w:rsid w:val="001E4C2C"/>
    <w:rsid w:val="002269CF"/>
    <w:rsid w:val="00234E49"/>
    <w:rsid w:val="00240585"/>
    <w:rsid w:val="002B2929"/>
    <w:rsid w:val="002D25A5"/>
    <w:rsid w:val="00315E52"/>
    <w:rsid w:val="00331D71"/>
    <w:rsid w:val="003610D7"/>
    <w:rsid w:val="003621F3"/>
    <w:rsid w:val="0036442F"/>
    <w:rsid w:val="00387D5B"/>
    <w:rsid w:val="003B2EE6"/>
    <w:rsid w:val="003B5CD0"/>
    <w:rsid w:val="00441445"/>
    <w:rsid w:val="00445658"/>
    <w:rsid w:val="00485981"/>
    <w:rsid w:val="004A0916"/>
    <w:rsid w:val="004F589F"/>
    <w:rsid w:val="005223B9"/>
    <w:rsid w:val="00532D05"/>
    <w:rsid w:val="00575DDA"/>
    <w:rsid w:val="00581169"/>
    <w:rsid w:val="00583AC9"/>
    <w:rsid w:val="0059112D"/>
    <w:rsid w:val="005B6EA7"/>
    <w:rsid w:val="00615E1B"/>
    <w:rsid w:val="00626D02"/>
    <w:rsid w:val="00631146"/>
    <w:rsid w:val="00665F0A"/>
    <w:rsid w:val="006667D9"/>
    <w:rsid w:val="006B0971"/>
    <w:rsid w:val="006B66D0"/>
    <w:rsid w:val="006C251D"/>
    <w:rsid w:val="006C3B42"/>
    <w:rsid w:val="006D41F2"/>
    <w:rsid w:val="00753167"/>
    <w:rsid w:val="00780DEB"/>
    <w:rsid w:val="00784472"/>
    <w:rsid w:val="007A56A5"/>
    <w:rsid w:val="007D0467"/>
    <w:rsid w:val="007D11DD"/>
    <w:rsid w:val="007F164C"/>
    <w:rsid w:val="007F3BDB"/>
    <w:rsid w:val="00835EA5"/>
    <w:rsid w:val="008815DB"/>
    <w:rsid w:val="008A0997"/>
    <w:rsid w:val="008B3225"/>
    <w:rsid w:val="008E1C18"/>
    <w:rsid w:val="008E4AD3"/>
    <w:rsid w:val="0091397B"/>
    <w:rsid w:val="0095785F"/>
    <w:rsid w:val="009B3AA8"/>
    <w:rsid w:val="009D6617"/>
    <w:rsid w:val="009E0CA7"/>
    <w:rsid w:val="00A43261"/>
    <w:rsid w:val="00A45CC8"/>
    <w:rsid w:val="00A56A84"/>
    <w:rsid w:val="00AC3B0F"/>
    <w:rsid w:val="00B1155C"/>
    <w:rsid w:val="00B34DC7"/>
    <w:rsid w:val="00B4183D"/>
    <w:rsid w:val="00B67204"/>
    <w:rsid w:val="00B76CDF"/>
    <w:rsid w:val="00B93773"/>
    <w:rsid w:val="00BD7997"/>
    <w:rsid w:val="00BE2510"/>
    <w:rsid w:val="00C03D66"/>
    <w:rsid w:val="00C42224"/>
    <w:rsid w:val="00C8439A"/>
    <w:rsid w:val="00C864FD"/>
    <w:rsid w:val="00CD02A9"/>
    <w:rsid w:val="00CD1438"/>
    <w:rsid w:val="00D37393"/>
    <w:rsid w:val="00D80ABF"/>
    <w:rsid w:val="00D93563"/>
    <w:rsid w:val="00E0737D"/>
    <w:rsid w:val="00E849C7"/>
    <w:rsid w:val="00F060F7"/>
    <w:rsid w:val="00F1559D"/>
    <w:rsid w:val="00F47495"/>
    <w:rsid w:val="00F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C34266"/>
  <w15:chartTrackingRefBased/>
  <w15:docId w15:val="{D340E1A1-5114-4409-96C8-5A8EE9C5E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97B"/>
    <w:pPr>
      <w:spacing w:after="24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D8F"/>
    <w:pPr>
      <w:keepNext/>
      <w:keepLines/>
      <w:outlineLvl w:val="0"/>
    </w:pPr>
    <w:rPr>
      <w:rFonts w:eastAsiaTheme="majorEastAsia" w:cstheme="majorBidi"/>
      <w:color w:val="1F3864" w:themeColor="accent1" w:themeShade="8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1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15DB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D8F"/>
    <w:rPr>
      <w:rFonts w:ascii="Arial" w:eastAsiaTheme="majorEastAsia" w:hAnsi="Arial" w:cstheme="majorBidi"/>
      <w:color w:val="1F3864" w:themeColor="accent1" w:themeShade="80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531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115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815DB"/>
    <w:rPr>
      <w:rFonts w:ascii="Arial" w:eastAsiaTheme="majorEastAsia" w:hAnsi="Arial" w:cstheme="majorBidi"/>
      <w:b/>
      <w:i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1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53167"/>
    <w:pPr>
      <w:spacing w:after="160"/>
      <w:ind w:left="720"/>
      <w:contextualSpacing/>
    </w:pPr>
    <w:rPr>
      <w:rFonts w:cs="Arial"/>
      <w:szCs w:val="24"/>
    </w:rPr>
  </w:style>
  <w:style w:type="character" w:styleId="PlaceholderText">
    <w:name w:val="Placeholder Text"/>
    <w:basedOn w:val="DefaultParagraphFont"/>
    <w:uiPriority w:val="99"/>
    <w:semiHidden/>
    <w:rsid w:val="008B3225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81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15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15DB"/>
    <w:rPr>
      <w:rFonts w:ascii="Arial" w:hAnsi="Arial"/>
      <w:sz w:val="24"/>
    </w:rPr>
  </w:style>
  <w:style w:type="table" w:customStyle="1" w:styleId="GridTable1Light-Accent31">
    <w:name w:val="Grid Table 1 Light - Accent 31"/>
    <w:basedOn w:val="TableNormal"/>
    <w:next w:val="GridTable1Light-Accent3"/>
    <w:uiPriority w:val="46"/>
    <w:rsid w:val="00E849C7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E849C7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NoList1">
    <w:name w:val="No List1"/>
    <w:next w:val="NoList"/>
    <w:uiPriority w:val="99"/>
    <w:semiHidden/>
    <w:unhideWhenUsed/>
    <w:rsid w:val="00D80ABF"/>
  </w:style>
  <w:style w:type="paragraph" w:customStyle="1" w:styleId="msonormal0">
    <w:name w:val="msonormal"/>
    <w:basedOn w:val="Normal"/>
    <w:rsid w:val="00D80AB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D80ABF"/>
    <w:rPr>
      <w:color w:val="800080"/>
      <w:u w:val="single"/>
    </w:rPr>
  </w:style>
  <w:style w:type="character" w:customStyle="1" w:styleId="glyphicons">
    <w:name w:val="glyphicons"/>
    <w:basedOn w:val="DefaultParagraphFont"/>
    <w:rsid w:val="00D80ABF"/>
  </w:style>
  <w:style w:type="table" w:styleId="GridTable1Light">
    <w:name w:val="Grid Table 1 Light"/>
    <w:basedOn w:val="TableNormal"/>
    <w:uiPriority w:val="46"/>
    <w:rsid w:val="00D80AB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23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7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6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7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3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9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2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5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contracts@calrecycle.ca.gov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lRecycle.ca.gov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tservices\data\Shared\ITSERVICES\Templates\CalRecycle%20Standards\HQ%20Letterhea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65CEBD568DE4F4C8C46FC4127EE5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DFB718-81D2-482B-AA83-345A910E332F}"/>
      </w:docPartPr>
      <w:docPartBody>
        <w:p w:rsidR="00735039" w:rsidRDefault="00735039" w:rsidP="00735039">
          <w:pPr>
            <w:pStyle w:val="965CEBD568DE4F4C8C46FC4127EE5617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039"/>
    <w:rsid w:val="00505ABC"/>
    <w:rsid w:val="0073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65CEBD568DE4F4C8C46FC4127EE5617">
    <w:name w:val="965CEBD568DE4F4C8C46FC4127EE5617"/>
    <w:rsid w:val="00735039"/>
  </w:style>
  <w:style w:type="paragraph" w:customStyle="1" w:styleId="FF8FEA4FF537444C8814B694072A812F">
    <w:name w:val="FF8FEA4FF537444C8814B694072A812F"/>
    <w:rsid w:val="00735039"/>
  </w:style>
  <w:style w:type="paragraph" w:customStyle="1" w:styleId="5F785212C8D446C2B6BEEB890279E7B0">
    <w:name w:val="5F785212C8D446C2B6BEEB890279E7B0"/>
    <w:rsid w:val="00505A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0D6C9-1C51-4423-A98D-487450530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HQ Letterhead</Template>
  <TotalTime>0</TotalTime>
  <Pages>14</Pages>
  <Words>3140</Words>
  <Characters>17900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Bannon, Jennifer@CalRecycle</dc:creator>
  <cp:keywords/>
  <dc:description/>
  <cp:lastModifiedBy>Jennifer Bannon</cp:lastModifiedBy>
  <cp:revision>2</cp:revision>
  <cp:lastPrinted>2019-12-03T22:09:00Z</cp:lastPrinted>
  <dcterms:created xsi:type="dcterms:W3CDTF">2021-11-10T22:52:00Z</dcterms:created>
  <dcterms:modified xsi:type="dcterms:W3CDTF">2021-11-10T22:52:00Z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1208491212</vt:i4>
  </property>
</Properties>
</file>